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2E628" w14:textId="77777777" w:rsidR="007764B4" w:rsidRDefault="007764B4" w:rsidP="005806D7">
      <w:pPr>
        <w:spacing w:line="276" w:lineRule="auto"/>
        <w:jc w:val="center"/>
        <w:rPr>
          <w:rFonts w:eastAsia="Calibri" w:cs="Arial"/>
          <w:noProof/>
          <w:color w:val="000000"/>
          <w:lang w:val="es-ES"/>
        </w:rPr>
      </w:pPr>
    </w:p>
    <w:p w14:paraId="3B9F9839" w14:textId="325EC1F0" w:rsidR="005806D7" w:rsidRPr="00356D11" w:rsidRDefault="00B409F8" w:rsidP="005806D7">
      <w:pPr>
        <w:spacing w:line="276" w:lineRule="auto"/>
        <w:jc w:val="center"/>
        <w:rPr>
          <w:rFonts w:eastAsia="Calibri" w:cs="Arial"/>
          <w:color w:val="000000"/>
          <w:sz w:val="28"/>
          <w:lang w:val="es-ES" w:eastAsia="en-US"/>
        </w:rPr>
      </w:pPr>
      <w:r>
        <w:rPr>
          <w:rFonts w:eastAsia="Calibri" w:cs="Arial"/>
          <w:noProof/>
          <w:color w:val="000000"/>
          <w:lang w:val="es-ES"/>
        </w:rPr>
        <w:pict w14:anchorId="3A35E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Descripción: COLPAPFIN" style="width:60.75pt;height:60.75pt;visibility:visible;mso-width-percent:0;mso-height-percent:0;mso-width-percent:0;mso-height-percent:0">
            <v:imagedata r:id="rId6" o:title="COLPAPFIN"/>
          </v:shape>
        </w:pict>
      </w:r>
    </w:p>
    <w:p w14:paraId="749F9F8A" w14:textId="5DA6ABB6" w:rsidR="005806D7" w:rsidRPr="002C38E1" w:rsidRDefault="005806D7" w:rsidP="005806D7">
      <w:pPr>
        <w:spacing w:line="276" w:lineRule="auto"/>
        <w:jc w:val="center"/>
        <w:rPr>
          <w:rFonts w:ascii="English" w:hAnsi="English" w:cs="Arial"/>
          <w:b/>
          <w:color w:val="000000"/>
          <w:sz w:val="28"/>
          <w:szCs w:val="28"/>
          <w:lang w:val="es-ES"/>
        </w:rPr>
      </w:pPr>
      <w:r w:rsidRPr="002C38E1">
        <w:rPr>
          <w:rFonts w:ascii="English" w:hAnsi="English" w:cs="Arial"/>
          <w:b/>
          <w:color w:val="000000"/>
          <w:sz w:val="28"/>
          <w:szCs w:val="28"/>
          <w:lang w:val="es-ES"/>
        </w:rPr>
        <w:t>Colegio Profesional de Administradores Policiales</w:t>
      </w:r>
      <w:r w:rsidR="002C38E1">
        <w:rPr>
          <w:rFonts w:ascii="English" w:hAnsi="English" w:cs="Arial"/>
          <w:b/>
          <w:color w:val="000000"/>
          <w:sz w:val="28"/>
          <w:szCs w:val="28"/>
          <w:lang w:val="es-ES"/>
        </w:rPr>
        <w:t xml:space="preserve"> COLPAP</w:t>
      </w:r>
    </w:p>
    <w:p w14:paraId="2AB8735C" w14:textId="11579842" w:rsidR="005806D7" w:rsidRPr="005806D7" w:rsidRDefault="00B409F8" w:rsidP="005806D7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Cs w:val="28"/>
          <w:lang w:val="es-ES"/>
        </w:rPr>
      </w:pPr>
      <w:r>
        <w:rPr>
          <w:noProof/>
        </w:rPr>
        <w:pict w14:anchorId="4F293A09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349.1pt;margin-top:1.55pt;width:100.65pt;height:108.55pt;z-index:1;visibility:visible;mso-wrap-distance-left:9pt;mso-wrap-distance-top:0;mso-wrap-distance-right:9pt;mso-wrap-distance-bottom:0;mso-position-horizontal-relative:text;mso-position-vertical-relative:text;mso-width-relative:margin;mso-height-relative:margin;v-text-anchor:top">
            <v:textbox>
              <w:txbxContent>
                <w:p w14:paraId="1F35CFB8" w14:textId="77777777" w:rsid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  <w:p w14:paraId="6E6E792B" w14:textId="77777777" w:rsidR="00FC4A23" w:rsidRDefault="00ED3BB5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Fotografía color  </w:t>
                  </w:r>
                  <w:r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>3</w:t>
                  </w:r>
                  <w:r w:rsidR="00FC4A23"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 xml:space="preserve"> X 4</w:t>
                  </w:r>
                </w:p>
                <w:p w14:paraId="1F2B50B9" w14:textId="77777777" w:rsidR="004C7DFE" w:rsidRDefault="004C7DFE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</w:p>
                <w:p w14:paraId="5BC48479" w14:textId="72AC8B33" w:rsidR="004C7DFE" w:rsidRPr="00FF34F9" w:rsidRDefault="004C7DFE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>Fundo blanco</w:t>
                  </w:r>
                </w:p>
                <w:p w14:paraId="1D1B09CC" w14:textId="77777777" w:rsidR="00FC4A23" w:rsidRP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080D79">
        <w:rPr>
          <w:rFonts w:ascii="Arial Narrow" w:hAnsi="Arial Narrow" w:cs="Arial"/>
          <w:b/>
          <w:bCs/>
          <w:color w:val="000000"/>
          <w:szCs w:val="28"/>
          <w:lang w:val="es-ES"/>
        </w:rPr>
        <w:t>NIT No.  900270</w:t>
      </w:r>
      <w:r w:rsidR="005806D7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>481 – 1</w:t>
      </w:r>
    </w:p>
    <w:p w14:paraId="012E5E94" w14:textId="2669E7EB" w:rsidR="005806D7" w:rsidRDefault="005806D7" w:rsidP="000D0D5E">
      <w:pPr>
        <w:jc w:val="center"/>
        <w:rPr>
          <w:rFonts w:ascii="Arial Narrow" w:hAnsi="Arial Narrow"/>
          <w:b/>
          <w:lang w:val="es-ES"/>
        </w:rPr>
      </w:pPr>
    </w:p>
    <w:p w14:paraId="6AEEF22F" w14:textId="77777777" w:rsidR="005806D7" w:rsidRDefault="005806D7" w:rsidP="006E2D65">
      <w:pPr>
        <w:rPr>
          <w:rFonts w:ascii="Arial Narrow" w:hAnsi="Arial Narrow"/>
          <w:b/>
          <w:lang w:val="es-ES"/>
        </w:rPr>
      </w:pPr>
    </w:p>
    <w:p w14:paraId="6BCDEB89" w14:textId="700DBC60" w:rsidR="008248A2" w:rsidRPr="00665D84" w:rsidRDefault="000D0D5E" w:rsidP="006E2D65">
      <w:pPr>
        <w:jc w:val="center"/>
        <w:rPr>
          <w:rFonts w:ascii="Arial Narrow" w:hAnsi="Arial Narrow"/>
          <w:b/>
          <w:sz w:val="32"/>
          <w:szCs w:val="32"/>
          <w:lang w:val="es-ES"/>
        </w:rPr>
      </w:pPr>
      <w:r w:rsidRPr="00665D84">
        <w:rPr>
          <w:rFonts w:ascii="Arial Narrow" w:hAnsi="Arial Narrow"/>
          <w:b/>
          <w:sz w:val="32"/>
          <w:szCs w:val="32"/>
          <w:lang w:val="es-ES"/>
        </w:rPr>
        <w:t xml:space="preserve">SOLICITUD </w:t>
      </w:r>
      <w:r w:rsidR="00E43302">
        <w:rPr>
          <w:rFonts w:ascii="Arial Narrow" w:hAnsi="Arial Narrow"/>
          <w:b/>
          <w:sz w:val="32"/>
          <w:szCs w:val="32"/>
          <w:lang w:val="es-ES"/>
        </w:rPr>
        <w:t xml:space="preserve">DE </w:t>
      </w:r>
      <w:r w:rsidR="00C26DDB" w:rsidRPr="00665D84">
        <w:rPr>
          <w:rFonts w:ascii="Arial Narrow" w:hAnsi="Arial Narrow"/>
          <w:b/>
          <w:sz w:val="32"/>
          <w:szCs w:val="32"/>
          <w:lang w:val="es-ES"/>
        </w:rPr>
        <w:t>COLEGIATURA</w:t>
      </w:r>
    </w:p>
    <w:p w14:paraId="55D1D2E4" w14:textId="750755D8" w:rsidR="000D0D5E" w:rsidRPr="007232A7" w:rsidRDefault="000D0D5E" w:rsidP="006E2D65">
      <w:pPr>
        <w:jc w:val="center"/>
        <w:rPr>
          <w:rFonts w:ascii="Arial Narrow" w:hAnsi="Arial Narrow"/>
          <w:sz w:val="22"/>
          <w:szCs w:val="22"/>
          <w:lang w:val="es-ES"/>
        </w:rPr>
      </w:pPr>
    </w:p>
    <w:p w14:paraId="6D9452DC" w14:textId="24302EED" w:rsidR="008248A2" w:rsidRDefault="008248A2" w:rsidP="008248A2">
      <w:pPr>
        <w:jc w:val="both"/>
        <w:rPr>
          <w:rFonts w:cs="Arial"/>
          <w:lang w:val="es-ES"/>
        </w:rPr>
      </w:pPr>
    </w:p>
    <w:p w14:paraId="5D49DD02" w14:textId="77777777" w:rsidR="00161A3A" w:rsidRDefault="00161A3A" w:rsidP="008248A2">
      <w:pPr>
        <w:jc w:val="both"/>
        <w:rPr>
          <w:rFonts w:cs="Arial"/>
          <w:lang w:val="es-ES"/>
        </w:rPr>
      </w:pPr>
    </w:p>
    <w:p w14:paraId="11B125EE" w14:textId="77777777" w:rsidR="00161A3A" w:rsidRDefault="00161A3A" w:rsidP="008248A2">
      <w:pPr>
        <w:jc w:val="both"/>
        <w:rPr>
          <w:rFonts w:cs="Arial"/>
          <w:lang w:val="es-ES"/>
        </w:rPr>
      </w:pPr>
    </w:p>
    <w:p w14:paraId="2E3D10A3" w14:textId="77777777" w:rsidR="00E40EC0" w:rsidRDefault="00E40EC0" w:rsidP="008248A2">
      <w:pPr>
        <w:jc w:val="both"/>
        <w:rPr>
          <w:rFonts w:cs="Arial"/>
          <w:lang w:val="es-ES"/>
        </w:rPr>
      </w:pPr>
    </w:p>
    <w:p w14:paraId="67850CF7" w14:textId="50E857B8" w:rsidR="00665D84" w:rsidRDefault="00665D84" w:rsidP="008248A2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De forma voluntaria y autónoma me permito presentar </w:t>
      </w:r>
      <w:r w:rsidR="00E43302">
        <w:rPr>
          <w:rFonts w:cs="Arial"/>
          <w:lang w:val="es-ES"/>
        </w:rPr>
        <w:t xml:space="preserve">ante el Colegio Profesional de Administradores Policiales </w:t>
      </w:r>
      <w:r w:rsidR="00E43302" w:rsidRPr="00E43302">
        <w:rPr>
          <w:rFonts w:cs="Arial"/>
          <w:b/>
          <w:lang w:val="es-ES"/>
        </w:rPr>
        <w:t>MI</w:t>
      </w:r>
      <w:r w:rsidR="00E43302">
        <w:rPr>
          <w:rFonts w:cs="Arial"/>
          <w:lang w:val="es-ES"/>
        </w:rPr>
        <w:t xml:space="preserve"> </w:t>
      </w:r>
      <w:r w:rsidRPr="00665D84">
        <w:rPr>
          <w:rFonts w:cs="Arial"/>
          <w:b/>
          <w:bCs/>
          <w:lang w:val="es-ES"/>
        </w:rPr>
        <w:t>SOLICITUD DE COLEGIATURA</w:t>
      </w:r>
      <w:r w:rsidR="00282829">
        <w:rPr>
          <w:rFonts w:cs="Arial"/>
          <w:b/>
          <w:bCs/>
          <w:lang w:val="es-ES"/>
        </w:rPr>
        <w:t xml:space="preserve"> PARA VINCULARME </w:t>
      </w:r>
      <w:r w:rsidR="00E43302">
        <w:rPr>
          <w:rFonts w:cs="Arial"/>
          <w:b/>
          <w:bCs/>
          <w:lang w:val="es-ES"/>
        </w:rPr>
        <w:t>COMO COLEGIADO DE</w:t>
      </w:r>
      <w:r w:rsidR="00282829">
        <w:rPr>
          <w:rFonts w:cs="Arial"/>
          <w:b/>
          <w:bCs/>
          <w:lang w:val="es-ES"/>
        </w:rPr>
        <w:t>L COLPAP</w:t>
      </w:r>
      <w:r>
        <w:rPr>
          <w:rFonts w:cs="Arial"/>
          <w:lang w:val="es-ES"/>
        </w:rPr>
        <w:t xml:space="preserve">, comprometiéndome a cumplir </w:t>
      </w:r>
      <w:r w:rsidR="004D4589">
        <w:rPr>
          <w:rFonts w:cs="Arial"/>
          <w:lang w:val="es-ES"/>
        </w:rPr>
        <w:t xml:space="preserve">integralmente los Estatutos del COLPAP, en especial </w:t>
      </w:r>
      <w:r w:rsidR="00E43302">
        <w:rPr>
          <w:rFonts w:cs="Arial"/>
          <w:lang w:val="es-ES"/>
        </w:rPr>
        <w:t>los deberes y responsabilidades</w:t>
      </w:r>
      <w:r>
        <w:rPr>
          <w:rFonts w:cs="Arial"/>
          <w:lang w:val="es-ES"/>
        </w:rPr>
        <w:t xml:space="preserve"> y a asumir los derechos y beneficios que me correspondan en caso de ser admitido como COLEGIADO. </w:t>
      </w:r>
      <w:bookmarkStart w:id="0" w:name="_GoBack"/>
      <w:bookmarkEnd w:id="0"/>
    </w:p>
    <w:p w14:paraId="5D84EC7A" w14:textId="4F70FC6E" w:rsidR="00665D84" w:rsidRDefault="00665D84" w:rsidP="008248A2">
      <w:pPr>
        <w:jc w:val="both"/>
        <w:rPr>
          <w:rFonts w:cs="Arial"/>
          <w:lang w:val="es-ES"/>
        </w:rPr>
      </w:pPr>
    </w:p>
    <w:p w14:paraId="3C90E852" w14:textId="20257E15" w:rsidR="00665D84" w:rsidRPr="00665D84" w:rsidRDefault="00665D84" w:rsidP="00665D84">
      <w:pPr>
        <w:jc w:val="center"/>
        <w:rPr>
          <w:rFonts w:cs="Arial"/>
          <w:b/>
          <w:bCs/>
          <w:lang w:val="es-ES"/>
        </w:rPr>
      </w:pPr>
      <w:r w:rsidRPr="00665D84">
        <w:rPr>
          <w:rFonts w:cs="Arial"/>
          <w:b/>
          <w:bCs/>
          <w:lang w:val="es-ES"/>
        </w:rPr>
        <w:t>INFORMACION GENERAL</w:t>
      </w:r>
    </w:p>
    <w:p w14:paraId="5962A087" w14:textId="77777777" w:rsidR="00665D84" w:rsidRPr="006272DD" w:rsidRDefault="00665D84" w:rsidP="008248A2">
      <w:pPr>
        <w:jc w:val="both"/>
        <w:rPr>
          <w:rFonts w:cs="Arial"/>
          <w:lang w:val="es-ES"/>
        </w:rPr>
      </w:pPr>
    </w:p>
    <w:p w14:paraId="6E3BC08C" w14:textId="080AE9D9" w:rsidR="00D047BD" w:rsidRPr="006272DD" w:rsidRDefault="00665D84" w:rsidP="007232A7">
      <w:pPr>
        <w:spacing w:line="276" w:lineRule="auto"/>
        <w:jc w:val="both"/>
        <w:rPr>
          <w:rFonts w:cs="Arial"/>
          <w:lang w:val="es-ES"/>
        </w:rPr>
      </w:pPr>
      <w:r>
        <w:rPr>
          <w:rFonts w:cs="Arial"/>
          <w:b/>
          <w:lang w:val="es-ES"/>
        </w:rPr>
        <w:t>T. P.</w:t>
      </w:r>
      <w:r w:rsidR="00433986" w:rsidRPr="006272DD">
        <w:rPr>
          <w:rFonts w:cs="Arial"/>
          <w:b/>
          <w:lang w:val="es-ES"/>
        </w:rPr>
        <w:t xml:space="preserve"> </w:t>
      </w:r>
      <w:r w:rsidR="008D1CA8" w:rsidRPr="006272DD">
        <w:rPr>
          <w:rFonts w:cs="Arial"/>
          <w:b/>
          <w:lang w:val="es-ES"/>
        </w:rPr>
        <w:t>No</w:t>
      </w:r>
      <w:r w:rsidR="008D1CA8" w:rsidRPr="006272DD">
        <w:rPr>
          <w:rFonts w:cs="Arial"/>
          <w:lang w:val="es-ES"/>
        </w:rPr>
        <w:t>.</w:t>
      </w:r>
      <w:r>
        <w:rPr>
          <w:rFonts w:cs="Arial"/>
          <w:lang w:val="es-ES"/>
        </w:rPr>
        <w:t xml:space="preserve"> </w:t>
      </w:r>
      <w:r w:rsidR="006E2D65" w:rsidRPr="006272DD">
        <w:rPr>
          <w:rFonts w:cs="Arial"/>
          <w:lang w:val="es-ES"/>
        </w:rPr>
        <w:t>_____</w:t>
      </w:r>
      <w:r w:rsidR="001E46BB" w:rsidRPr="006272DD">
        <w:rPr>
          <w:rFonts w:cs="Arial"/>
          <w:lang w:val="es-ES"/>
        </w:rPr>
        <w:t>___</w:t>
      </w:r>
      <w:r w:rsidR="006E2D65" w:rsidRPr="006272DD">
        <w:rPr>
          <w:rFonts w:cs="Arial"/>
          <w:lang w:val="es-ES"/>
        </w:rPr>
        <w:t>__/</w:t>
      </w:r>
      <w:r w:rsidR="008D1CA8" w:rsidRPr="006272DD">
        <w:rPr>
          <w:rFonts w:cs="Arial"/>
          <w:lang w:val="es-ES"/>
        </w:rPr>
        <w:t xml:space="preserve"> </w:t>
      </w:r>
      <w:r w:rsidR="006A1A36">
        <w:rPr>
          <w:rFonts w:cs="Arial"/>
          <w:lang w:val="es-ES"/>
        </w:rPr>
        <w:t xml:space="preserve">CIUDAD Y </w:t>
      </w:r>
      <w:r>
        <w:rPr>
          <w:rFonts w:cs="Arial"/>
          <w:lang w:val="es-ES"/>
        </w:rPr>
        <w:t>FECHA DE SOLICITUD</w:t>
      </w:r>
      <w:r w:rsidR="006A1A36">
        <w:rPr>
          <w:rFonts w:cs="Arial"/>
          <w:lang w:val="es-ES"/>
        </w:rPr>
        <w:t xml:space="preserve"> ______________________</w:t>
      </w:r>
    </w:p>
    <w:p w14:paraId="6B30A81C" w14:textId="23AF5A71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APELLIDOS Y NOMBRES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2C38E1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6E2D65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_______________</w:t>
      </w:r>
      <w:r w:rsidR="006E2D65" w:rsidRPr="006272DD">
        <w:rPr>
          <w:rFonts w:ascii="Arial Narrow" w:hAnsi="Arial Narrow" w:cs="Arial"/>
          <w:lang w:val="es-ES"/>
        </w:rPr>
        <w:t>_________________</w:t>
      </w:r>
    </w:p>
    <w:p w14:paraId="67E60A85" w14:textId="6706706D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CEDULA CIUDADANIA No</w:t>
      </w:r>
      <w:r w:rsidR="00707120">
        <w:rPr>
          <w:rFonts w:ascii="Arial Narrow" w:hAnsi="Arial Narrow" w:cs="Arial"/>
          <w:lang w:val="es-ES"/>
        </w:rPr>
        <w:t xml:space="preserve">. </w:t>
      </w:r>
      <w:r w:rsidR="009300EE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EXPEDIDA EN</w:t>
      </w:r>
      <w:r w:rsidR="009300EE" w:rsidRPr="006272DD">
        <w:rPr>
          <w:rFonts w:ascii="Arial Narrow" w:hAnsi="Arial Narrow" w:cs="Arial"/>
          <w:lang w:val="es-ES"/>
        </w:rPr>
        <w:t>_</w:t>
      </w:r>
      <w:r w:rsidR="00707120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521818" w:rsidRPr="006272DD">
        <w:rPr>
          <w:rFonts w:ascii="Arial Narrow" w:hAnsi="Arial Narrow" w:cs="Arial"/>
          <w:lang w:val="es-ES"/>
        </w:rPr>
        <w:t>_____</w:t>
      </w:r>
      <w:r w:rsidR="00D70D01" w:rsidRPr="006272DD">
        <w:rPr>
          <w:rFonts w:ascii="Arial Narrow" w:hAnsi="Arial Narrow" w:cs="Arial"/>
          <w:lang w:val="es-ES"/>
        </w:rPr>
        <w:t>EDAD</w:t>
      </w:r>
      <w:r w:rsidR="009300EE" w:rsidRPr="006272DD">
        <w:rPr>
          <w:rFonts w:ascii="Arial Narrow" w:hAnsi="Arial Narrow" w:cs="Arial"/>
          <w:lang w:val="es-ES"/>
        </w:rPr>
        <w:t>_</w:t>
      </w:r>
      <w:r w:rsidR="006E2D65" w:rsidRPr="006272DD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</w:t>
      </w:r>
      <w:r w:rsidR="00521818" w:rsidRPr="006272DD">
        <w:rPr>
          <w:rFonts w:ascii="Arial Narrow" w:hAnsi="Arial Narrow" w:cs="Arial"/>
          <w:lang w:val="es-ES"/>
        </w:rPr>
        <w:t>__</w:t>
      </w:r>
      <w:r w:rsidR="00D70D01" w:rsidRPr="006272DD">
        <w:rPr>
          <w:rFonts w:ascii="Arial Narrow" w:hAnsi="Arial Narrow" w:cs="Arial"/>
          <w:lang w:val="es-ES"/>
        </w:rPr>
        <w:t xml:space="preserve"> </w:t>
      </w:r>
    </w:p>
    <w:p w14:paraId="33496B17" w14:textId="1C21EBFE" w:rsidR="00AC3BD4" w:rsidRPr="006272DD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LUGAR Y FECHA DE NACIMIENTO: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___________________________________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</w:p>
    <w:p w14:paraId="2964A968" w14:textId="59228024" w:rsidR="00AE4793" w:rsidRPr="006272DD" w:rsidRDefault="00AE4793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GRADO POLICIAL</w:t>
      </w:r>
      <w:r w:rsidR="00BD4C0E" w:rsidRPr="006272DD">
        <w:rPr>
          <w:rFonts w:ascii="Arial Narrow" w:hAnsi="Arial Narrow" w:cs="Arial"/>
          <w:lang w:val="es-ES"/>
        </w:rPr>
        <w:t>:</w:t>
      </w:r>
      <w:r w:rsidR="004622F6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 xml:space="preserve"> GRADO DE RETIRO___________ </w:t>
      </w:r>
      <w:r w:rsidR="00AC3BD4" w:rsidRPr="006272DD">
        <w:rPr>
          <w:rFonts w:ascii="Arial Narrow" w:hAnsi="Arial Narrow" w:cs="Arial"/>
          <w:lang w:val="es-ES"/>
        </w:rPr>
        <w:t>FECHA DE RETIRO___</w:t>
      </w:r>
      <w:r w:rsidR="002C38E1">
        <w:rPr>
          <w:rFonts w:ascii="Arial Narrow" w:hAnsi="Arial Narrow" w:cs="Arial"/>
          <w:lang w:val="es-ES"/>
        </w:rPr>
        <w:t>______</w:t>
      </w:r>
      <w:r w:rsidR="00AC3BD4" w:rsidRPr="006272DD">
        <w:rPr>
          <w:rFonts w:ascii="Arial Narrow" w:hAnsi="Arial Narrow" w:cs="Arial"/>
          <w:lang w:val="es-ES"/>
        </w:rPr>
        <w:t>___</w:t>
      </w:r>
      <w:r w:rsidR="004622F6" w:rsidRPr="006272DD">
        <w:rPr>
          <w:rFonts w:ascii="Arial Narrow" w:hAnsi="Arial Narrow" w:cs="Arial"/>
          <w:lang w:val="es-ES"/>
        </w:rPr>
        <w:t xml:space="preserve"> </w:t>
      </w:r>
    </w:p>
    <w:p w14:paraId="11BE4C19" w14:textId="7EF8E3B5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CURSO No.</w:t>
      </w:r>
      <w:r w:rsidR="009B4DFE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</w:t>
      </w:r>
      <w:r w:rsidR="009B4DFE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NOMBRE CURSO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</w:t>
      </w:r>
      <w:r w:rsidR="009B4DFE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</w:t>
      </w:r>
    </w:p>
    <w:p w14:paraId="0045A45E" w14:textId="1BFFE326" w:rsidR="00BD4C0E" w:rsidRPr="006272DD" w:rsidRDefault="0080439A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ACTA </w:t>
      </w:r>
      <w:r w:rsidR="009300EE" w:rsidRPr="006272DD">
        <w:rPr>
          <w:rFonts w:ascii="Arial Narrow" w:hAnsi="Arial Narrow" w:cs="Arial"/>
          <w:lang w:val="es-ES"/>
        </w:rPr>
        <w:t xml:space="preserve">DE </w:t>
      </w:r>
      <w:r w:rsidR="00433986" w:rsidRPr="006272DD">
        <w:rPr>
          <w:rFonts w:ascii="Arial Narrow" w:hAnsi="Arial Narrow" w:cs="Arial"/>
          <w:lang w:val="es-ES"/>
        </w:rPr>
        <w:t>GRADO ADMINISTRADOR</w:t>
      </w:r>
      <w:r w:rsidR="00194613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 xml:space="preserve">POLICIAL </w:t>
      </w:r>
      <w:r w:rsidR="00194613" w:rsidRPr="006272DD">
        <w:rPr>
          <w:rFonts w:ascii="Arial Narrow" w:hAnsi="Arial Narrow" w:cs="Arial"/>
          <w:lang w:val="es-ES"/>
        </w:rPr>
        <w:t>No.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</w:t>
      </w:r>
      <w:r w:rsidR="000A62E8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</w:t>
      </w:r>
      <w:r w:rsidR="000A62E8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 xml:space="preserve"> </w:t>
      </w:r>
      <w:r w:rsidR="00B452CF" w:rsidRPr="006272DD">
        <w:rPr>
          <w:rFonts w:ascii="Arial Narrow" w:hAnsi="Arial Narrow" w:cs="Arial"/>
          <w:lang w:val="es-ES"/>
        </w:rPr>
        <w:t xml:space="preserve">FECHA </w:t>
      </w:r>
      <w:r w:rsidR="00521818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____</w:t>
      </w:r>
      <w:r w:rsidR="000A62E8">
        <w:rPr>
          <w:rFonts w:ascii="Arial Narrow" w:hAnsi="Arial Narrow" w:cs="Arial"/>
          <w:lang w:val="es-ES"/>
        </w:rPr>
        <w:t xml:space="preserve">______ </w:t>
      </w:r>
    </w:p>
    <w:p w14:paraId="6BD08547" w14:textId="45895534" w:rsidR="0080439A" w:rsidRPr="006272DD" w:rsidRDefault="002C38E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LR. No. _________ </w:t>
      </w:r>
      <w:r w:rsidR="009300EE" w:rsidRPr="006272DD">
        <w:rPr>
          <w:rFonts w:ascii="Arial Narrow" w:hAnsi="Arial Narrow" w:cs="Arial"/>
          <w:lang w:val="es-ES"/>
        </w:rPr>
        <w:t>FOLIO</w:t>
      </w:r>
      <w:r w:rsidR="00C80064" w:rsidRPr="006272DD">
        <w:rPr>
          <w:rFonts w:ascii="Arial Narrow" w:hAnsi="Arial Narrow" w:cs="Arial"/>
          <w:lang w:val="es-ES"/>
        </w:rPr>
        <w:t>:</w:t>
      </w:r>
      <w:r>
        <w:rPr>
          <w:rFonts w:ascii="Arial Narrow" w:hAnsi="Arial Narrow" w:cs="Arial"/>
          <w:lang w:val="es-ES"/>
        </w:rPr>
        <w:t xml:space="preserve"> </w:t>
      </w:r>
      <w:r w:rsidR="00521818" w:rsidRPr="006272DD">
        <w:rPr>
          <w:rFonts w:ascii="Arial Narrow" w:hAnsi="Arial Narrow" w:cs="Arial"/>
          <w:lang w:val="es-ES"/>
        </w:rPr>
        <w:t>___</w:t>
      </w:r>
      <w:r>
        <w:rPr>
          <w:rFonts w:ascii="Arial Narrow" w:hAnsi="Arial Narrow" w:cs="Arial"/>
          <w:lang w:val="es-ES"/>
        </w:rPr>
        <w:t>__</w:t>
      </w:r>
      <w:r w:rsidR="00521818" w:rsidRPr="006272DD">
        <w:rPr>
          <w:rFonts w:ascii="Arial Narrow" w:hAnsi="Arial Narrow" w:cs="Arial"/>
          <w:lang w:val="es-ES"/>
        </w:rPr>
        <w:t>__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UNIVERSIDAD: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</w:t>
      </w:r>
      <w:r>
        <w:rPr>
          <w:rFonts w:ascii="Arial Narrow" w:hAnsi="Arial Narrow" w:cs="Arial"/>
          <w:lang w:val="es-ES"/>
        </w:rPr>
        <w:t>___</w:t>
      </w:r>
      <w:r w:rsidR="00BD4C0E" w:rsidRPr="006272DD">
        <w:rPr>
          <w:rFonts w:ascii="Arial Narrow" w:hAnsi="Arial Narrow" w:cs="Arial"/>
          <w:lang w:val="es-ES"/>
        </w:rPr>
        <w:t>_______________________</w:t>
      </w:r>
    </w:p>
    <w:p w14:paraId="79B51DFD" w14:textId="18B897E7" w:rsidR="00726A87" w:rsidRPr="006272DD" w:rsidRDefault="006E2D65" w:rsidP="007232A7">
      <w:pPr>
        <w:tabs>
          <w:tab w:val="left" w:pos="5055"/>
        </w:tabs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OCUPACION </w:t>
      </w:r>
      <w:r w:rsidR="00726A87" w:rsidRPr="006272DD">
        <w:rPr>
          <w:rFonts w:ascii="Arial Narrow" w:hAnsi="Arial Narrow" w:cs="Arial"/>
          <w:lang w:val="es-ES"/>
        </w:rPr>
        <w:t>ACTUAL</w:t>
      </w:r>
      <w:r w:rsidR="009300EE" w:rsidRPr="006272DD">
        <w:rPr>
          <w:rFonts w:ascii="Arial Narrow" w:hAnsi="Arial Narrow" w:cs="Arial"/>
          <w:lang w:val="es-ES"/>
        </w:rPr>
        <w:t>________________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EMPRESA</w:t>
      </w:r>
      <w:r w:rsidR="00726A87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</w:t>
      </w:r>
    </w:p>
    <w:p w14:paraId="70AA36BB" w14:textId="2E48A5FE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>_______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CIUDAD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D411C7" w:rsidRPr="006272DD">
        <w:rPr>
          <w:rFonts w:ascii="Arial Narrow" w:hAnsi="Arial Narrow" w:cs="Arial"/>
          <w:lang w:val="es-ES"/>
        </w:rPr>
        <w:t xml:space="preserve">          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75E76C7F" w14:textId="2DE68E6B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 OFICINA</w:t>
      </w:r>
      <w:r w:rsidR="00D411C7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2C38E1">
        <w:rPr>
          <w:rFonts w:ascii="Arial Narrow" w:hAnsi="Arial Narrow" w:cs="Arial"/>
          <w:lang w:val="es-ES"/>
        </w:rPr>
        <w:t>___________</w:t>
      </w:r>
      <w:r w:rsidR="009300EE" w:rsidRPr="006272DD">
        <w:rPr>
          <w:rFonts w:ascii="Arial Narrow" w:hAnsi="Arial Narrow" w:cs="Arial"/>
          <w:lang w:val="es-ES"/>
        </w:rPr>
        <w:t>_______ CIUDAD____________________________</w:t>
      </w:r>
    </w:p>
    <w:p w14:paraId="35BECD90" w14:textId="45D687E4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TEL</w:t>
      </w:r>
      <w:r w:rsidR="002C38E1">
        <w:rPr>
          <w:rFonts w:ascii="Arial Narrow" w:hAnsi="Arial Narrow" w:cs="Arial"/>
          <w:lang w:val="es-ES"/>
        </w:rPr>
        <w:t>.</w:t>
      </w:r>
      <w:r w:rsidR="00973948" w:rsidRPr="006272DD">
        <w:rPr>
          <w:rFonts w:ascii="Arial Narrow" w:hAnsi="Arial Narrow" w:cs="Arial"/>
          <w:lang w:val="es-ES"/>
        </w:rPr>
        <w:t>: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1B1FA3" w:rsidRPr="006272DD">
        <w:rPr>
          <w:rFonts w:ascii="Arial Narrow" w:hAnsi="Arial Narrow" w:cs="Arial"/>
          <w:lang w:val="es-ES"/>
        </w:rPr>
        <w:t>______</w:t>
      </w:r>
      <w:r w:rsidR="002C38E1">
        <w:rPr>
          <w:rFonts w:ascii="Arial Narrow" w:hAnsi="Arial Narrow" w:cs="Arial"/>
          <w:lang w:val="es-ES"/>
        </w:rPr>
        <w:t>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>OFICINA</w:t>
      </w:r>
      <w:r w:rsidR="001B1FA3"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="00BD5667" w:rsidRPr="006272DD">
        <w:rPr>
          <w:rFonts w:ascii="Arial Narrow" w:hAnsi="Arial Narrow" w:cs="Arial"/>
          <w:lang w:val="es-ES"/>
        </w:rPr>
        <w:t>CELULAR</w:t>
      </w:r>
      <w:r w:rsidR="001B1FA3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________</w:t>
      </w:r>
      <w:r w:rsidR="001B1FA3" w:rsidRPr="006272DD">
        <w:rPr>
          <w:rFonts w:ascii="Arial Narrow" w:hAnsi="Arial Narrow" w:cs="Arial"/>
          <w:lang w:val="es-ES"/>
        </w:rPr>
        <w:t>__________</w:t>
      </w:r>
    </w:p>
    <w:p w14:paraId="3A6101D3" w14:textId="6E816679" w:rsidR="006A1A36" w:rsidRDefault="0007308E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CORREO </w:t>
      </w:r>
      <w:r w:rsidR="002C38E1">
        <w:rPr>
          <w:rFonts w:ascii="Arial Narrow" w:hAnsi="Arial Narrow" w:cs="Arial"/>
          <w:lang w:val="es-ES"/>
        </w:rPr>
        <w:t xml:space="preserve">E. </w:t>
      </w:r>
      <w:r w:rsidR="00B94EDC">
        <w:rPr>
          <w:rFonts w:ascii="Arial Narrow" w:hAnsi="Arial Narrow" w:cs="Arial"/>
          <w:lang w:val="es-ES"/>
        </w:rPr>
        <w:t>INSTITUCIONAL</w:t>
      </w:r>
      <w:r w:rsidR="006A1A36">
        <w:rPr>
          <w:rFonts w:ascii="Arial Narrow" w:hAnsi="Arial Narrow" w:cs="Arial"/>
          <w:lang w:val="es-ES"/>
        </w:rPr>
        <w:t xml:space="preserve"> </w:t>
      </w:r>
      <w:r w:rsidR="00B94EDC" w:rsidRPr="006272DD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</w:t>
      </w:r>
      <w:r w:rsidR="006A1A36">
        <w:rPr>
          <w:rFonts w:ascii="Arial Narrow" w:hAnsi="Arial Narrow" w:cs="Arial"/>
          <w:lang w:val="es-ES"/>
        </w:rPr>
        <w:t>___</w:t>
      </w:r>
      <w:r w:rsidR="009300EE" w:rsidRPr="006272DD">
        <w:rPr>
          <w:rFonts w:ascii="Arial Narrow" w:hAnsi="Arial Narrow" w:cs="Arial"/>
          <w:lang w:val="es-ES"/>
        </w:rPr>
        <w:t>__________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</w:p>
    <w:p w14:paraId="44458533" w14:textId="6B4FD0E4" w:rsidR="0015467C" w:rsidRDefault="00E43302" w:rsidP="007232A7">
      <w:pPr>
        <w:spacing w:line="276" w:lineRule="auto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CORREO E. PERSONAL ____</w:t>
      </w:r>
      <w:r w:rsidR="0015467C">
        <w:rPr>
          <w:rFonts w:ascii="Arial Narrow" w:hAnsi="Arial Narrow" w:cs="Arial"/>
          <w:lang w:val="es-ES"/>
        </w:rPr>
        <w:t>_____________________</w:t>
      </w:r>
      <w:r>
        <w:rPr>
          <w:rFonts w:ascii="Arial Narrow" w:hAnsi="Arial Narrow" w:cs="Arial"/>
          <w:lang w:val="es-ES"/>
        </w:rPr>
        <w:t>____________________________</w:t>
      </w:r>
    </w:p>
    <w:p w14:paraId="2E800EF9" w14:textId="57C64D19" w:rsidR="00E84766" w:rsidRPr="006272DD" w:rsidRDefault="00E84766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ESTADO CIVIL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____NOMBRE CONYUGUE___________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___________________________</w:t>
      </w:r>
      <w:r w:rsidR="00D411C7" w:rsidRPr="006272DD">
        <w:rPr>
          <w:rFonts w:ascii="Arial Narrow" w:hAnsi="Arial Narrow" w:cs="Arial"/>
          <w:lang w:val="es-ES"/>
        </w:rPr>
        <w:t xml:space="preserve">            </w:t>
      </w:r>
    </w:p>
    <w:p w14:paraId="2AFEEBF1" w14:textId="4243ADAC" w:rsidR="00416756" w:rsidRDefault="00416756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PREGRADOS / UNIVERSIDAD</w:t>
      </w:r>
      <w:r w:rsidR="0015467C">
        <w:rPr>
          <w:rFonts w:ascii="Arial Narrow" w:hAnsi="Arial Narrow" w:cs="Arial"/>
          <w:lang w:val="es-ES"/>
        </w:rPr>
        <w:t xml:space="preserve"> / AÑO</w:t>
      </w:r>
      <w:r w:rsidR="009300EE" w:rsidRPr="006272DD">
        <w:rPr>
          <w:rFonts w:ascii="Arial Narrow" w:hAnsi="Arial Narrow" w:cs="Arial"/>
          <w:lang w:val="es-ES"/>
        </w:rPr>
        <w:t>_________________________________</w:t>
      </w:r>
      <w:r w:rsidR="00E64305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15467C">
        <w:rPr>
          <w:rFonts w:ascii="Arial Narrow" w:hAnsi="Arial Narrow" w:cs="Arial"/>
          <w:lang w:val="es-ES"/>
        </w:rPr>
        <w:t>___</w:t>
      </w:r>
    </w:p>
    <w:p w14:paraId="5A7F56E1" w14:textId="08CC68BA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4DA6BFB" w14:textId="6AF89FD8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F19069F" w14:textId="73153B91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D881997" w14:textId="657E5714" w:rsidR="008248A2" w:rsidRDefault="002C38E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POSGRADOS: </w:t>
      </w:r>
      <w:r w:rsidR="00665D84">
        <w:rPr>
          <w:rFonts w:ascii="Arial Narrow" w:hAnsi="Arial Narrow" w:cs="Arial"/>
          <w:lang w:val="es-ES"/>
        </w:rPr>
        <w:t xml:space="preserve">DOCTORADOS, </w:t>
      </w:r>
      <w:r>
        <w:rPr>
          <w:rFonts w:ascii="Arial Narrow" w:hAnsi="Arial Narrow" w:cs="Arial"/>
          <w:lang w:val="es-ES"/>
        </w:rPr>
        <w:t>MAESTR</w:t>
      </w:r>
      <w:r w:rsidR="00665D84">
        <w:rPr>
          <w:rFonts w:ascii="Arial Narrow" w:hAnsi="Arial Narrow" w:cs="Arial"/>
          <w:lang w:val="es-ES"/>
        </w:rPr>
        <w:t>I</w:t>
      </w:r>
      <w:r>
        <w:rPr>
          <w:rFonts w:ascii="Arial Narrow" w:hAnsi="Arial Narrow" w:cs="Arial"/>
          <w:lang w:val="es-ES"/>
        </w:rPr>
        <w:t xml:space="preserve">AS, </w:t>
      </w:r>
      <w:r w:rsidR="00416756" w:rsidRPr="006272DD">
        <w:rPr>
          <w:rFonts w:ascii="Arial Narrow" w:hAnsi="Arial Narrow" w:cs="Arial"/>
          <w:lang w:val="es-ES"/>
        </w:rPr>
        <w:t>ESPECIALIZACIONE</w:t>
      </w:r>
      <w:r w:rsidR="00665D84">
        <w:rPr>
          <w:rFonts w:ascii="Arial Narrow" w:hAnsi="Arial Narrow" w:cs="Arial"/>
          <w:lang w:val="es-ES"/>
        </w:rPr>
        <w:t xml:space="preserve">S / UNIVERSIDAD Y AÑO 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  <w:r w:rsidR="00665D84">
        <w:rPr>
          <w:rFonts w:ascii="Arial Narrow" w:hAnsi="Arial Narrow" w:cs="Arial"/>
          <w:lang w:val="es-ES"/>
        </w:rPr>
        <w:t>_____________________________________</w:t>
      </w:r>
      <w:r w:rsidR="009300EE" w:rsidRPr="006272DD">
        <w:rPr>
          <w:rFonts w:ascii="Arial Narrow" w:hAnsi="Arial Narrow" w:cs="Arial"/>
          <w:lang w:val="es-ES"/>
        </w:rPr>
        <w:t>________________</w:t>
      </w:r>
    </w:p>
    <w:p w14:paraId="3ADF8231" w14:textId="77A51EE1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lastRenderedPageBreak/>
        <w:t>_____________________________________________________________________________________</w:t>
      </w:r>
    </w:p>
    <w:p w14:paraId="149E8DFC" w14:textId="109B2649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B1874B2" w14:textId="467EF9E5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CB495F5" w14:textId="7C7A1A1D" w:rsidR="007232A7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PARTICIPA EN OTRAS ORGANIZACIONES: </w:t>
      </w:r>
      <w:r w:rsidRPr="0015467C">
        <w:rPr>
          <w:rFonts w:ascii="Arial Narrow" w:hAnsi="Arial Narrow" w:cs="Arial"/>
          <w:b/>
          <w:bCs/>
          <w:lang w:val="es-ES"/>
        </w:rPr>
        <w:t>SI</w:t>
      </w:r>
      <w:r>
        <w:rPr>
          <w:rFonts w:ascii="Arial Narrow" w:hAnsi="Arial Narrow" w:cs="Arial"/>
          <w:lang w:val="es-ES"/>
        </w:rPr>
        <w:t xml:space="preserve"> ______ </w:t>
      </w:r>
      <w:r w:rsidRPr="0015467C">
        <w:rPr>
          <w:rFonts w:ascii="Arial Narrow" w:hAnsi="Arial Narrow" w:cs="Arial"/>
          <w:b/>
          <w:bCs/>
          <w:lang w:val="es-ES"/>
        </w:rPr>
        <w:t>NO</w:t>
      </w:r>
      <w:r>
        <w:rPr>
          <w:rFonts w:ascii="Arial Narrow" w:hAnsi="Arial Narrow" w:cs="Arial"/>
          <w:lang w:val="es-ES"/>
        </w:rPr>
        <w:t xml:space="preserve"> _____ </w:t>
      </w:r>
      <w:r w:rsidR="00E10451">
        <w:rPr>
          <w:rFonts w:ascii="Arial Narrow" w:hAnsi="Arial Narrow" w:cs="Arial"/>
          <w:lang w:val="es-ES"/>
        </w:rPr>
        <w:t>CUAL __________________________</w:t>
      </w:r>
    </w:p>
    <w:p w14:paraId="616C6457" w14:textId="2ABD3515" w:rsidR="0015467C" w:rsidRPr="006272DD" w:rsidRDefault="00E1045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_______________________________________ </w:t>
      </w:r>
      <w:r w:rsidR="0015467C">
        <w:rPr>
          <w:rFonts w:ascii="Arial Narrow" w:hAnsi="Arial Narrow" w:cs="Arial"/>
          <w:lang w:val="es-ES"/>
        </w:rPr>
        <w:t>CARGO ______________</w:t>
      </w:r>
      <w:r>
        <w:rPr>
          <w:rFonts w:ascii="Arial Narrow" w:hAnsi="Arial Narrow" w:cs="Arial"/>
          <w:lang w:val="es-ES"/>
        </w:rPr>
        <w:t>_______________</w:t>
      </w:r>
      <w:r w:rsidR="0015467C">
        <w:rPr>
          <w:rFonts w:ascii="Arial Narrow" w:hAnsi="Arial Narrow" w:cs="Arial"/>
          <w:lang w:val="es-ES"/>
        </w:rPr>
        <w:t>__________</w:t>
      </w:r>
    </w:p>
    <w:p w14:paraId="67E38EC5" w14:textId="77777777" w:rsidR="00E64305" w:rsidRDefault="0098367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IDIOMAS QUE HABLA</w:t>
      </w:r>
      <w:r w:rsidR="006A1A36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_________________________</w:t>
      </w:r>
      <w:r w:rsidR="00665D84">
        <w:rPr>
          <w:rFonts w:ascii="Arial Narrow" w:hAnsi="Arial Narrow" w:cs="Arial"/>
          <w:lang w:val="es-ES"/>
        </w:rPr>
        <w:t>____</w:t>
      </w:r>
      <w:r w:rsidR="00BD4C0E" w:rsidRPr="006272DD">
        <w:rPr>
          <w:rFonts w:ascii="Arial Narrow" w:hAnsi="Arial Narrow" w:cs="Arial"/>
          <w:lang w:val="es-ES"/>
        </w:rPr>
        <w:t>____</w:t>
      </w:r>
      <w:r w:rsidR="00665D84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________________________________</w:t>
      </w:r>
    </w:p>
    <w:p w14:paraId="194A9B3C" w14:textId="3088665B" w:rsidR="008248A2" w:rsidRPr="006272DD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DEPORTES QUE </w:t>
      </w:r>
      <w:proofErr w:type="gramStart"/>
      <w:r>
        <w:rPr>
          <w:rFonts w:ascii="Arial Narrow" w:hAnsi="Arial Narrow" w:cs="Arial"/>
          <w:lang w:val="es-ES"/>
        </w:rPr>
        <w:t>PRACTICA</w:t>
      </w:r>
      <w:proofErr w:type="gramEnd"/>
      <w:r>
        <w:rPr>
          <w:rFonts w:ascii="Arial Narrow" w:hAnsi="Arial Narrow" w:cs="Arial"/>
          <w:lang w:val="es-ES"/>
        </w:rPr>
        <w:t xml:space="preserve"> _____________________________________________________________</w:t>
      </w:r>
      <w:r w:rsidR="00983674" w:rsidRPr="006272DD">
        <w:rPr>
          <w:rFonts w:ascii="Arial Narrow" w:hAnsi="Arial Narrow" w:cs="Arial"/>
          <w:lang w:val="es-ES"/>
        </w:rPr>
        <w:t xml:space="preserve"> </w:t>
      </w:r>
      <w:r w:rsidR="00D411C7" w:rsidRPr="006272DD">
        <w:rPr>
          <w:rFonts w:ascii="Arial Narrow" w:hAnsi="Arial Narrow" w:cs="Arial"/>
          <w:lang w:val="es-ES"/>
        </w:rPr>
        <w:t xml:space="preserve">      </w:t>
      </w:r>
    </w:p>
    <w:p w14:paraId="4788CEA9" w14:textId="0B0918C1" w:rsidR="00E64305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AFICIONES ___________________________________________________________________________</w:t>
      </w:r>
    </w:p>
    <w:p w14:paraId="43A25CAA" w14:textId="2D367CE8" w:rsidR="00F540E2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ESTUDIOS</w:t>
      </w:r>
      <w:r w:rsidR="00665D84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</w:t>
      </w:r>
      <w:r w:rsidR="006A1A36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___________________</w:t>
      </w:r>
      <w:r w:rsidR="00665D84">
        <w:rPr>
          <w:rFonts w:ascii="Arial Narrow" w:hAnsi="Arial Narrow" w:cs="Arial"/>
          <w:lang w:val="es-ES"/>
        </w:rPr>
        <w:t>___________________</w:t>
      </w:r>
      <w:r w:rsidRPr="006272DD">
        <w:rPr>
          <w:rFonts w:ascii="Arial Narrow" w:hAnsi="Arial Narrow" w:cs="Arial"/>
          <w:lang w:val="es-ES"/>
        </w:rPr>
        <w:t>_____________________________</w:t>
      </w:r>
    </w:p>
    <w:p w14:paraId="1E629884" w14:textId="38DA9230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CE8AB51" w14:textId="4580D331" w:rsidR="006E2D65" w:rsidRDefault="00AB06A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DATOS QUE A SU JUICIO SEAN IMPORTANTES PARA COLPAP</w:t>
      </w:r>
      <w:r w:rsidR="0015467C">
        <w:rPr>
          <w:rFonts w:ascii="Arial Narrow" w:hAnsi="Arial Narrow" w:cs="Arial"/>
          <w:lang w:val="es-ES"/>
        </w:rPr>
        <w:t xml:space="preserve"> ________________________</w:t>
      </w:r>
    </w:p>
    <w:p w14:paraId="7A32D9FC" w14:textId="342705C4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815113C" w14:textId="2B049936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5013D29" w14:textId="30213F7F" w:rsidR="00BD4C0E" w:rsidRPr="006272DD" w:rsidRDefault="00BD4C0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785B19C" w14:textId="67C7088A" w:rsidR="008873A4" w:rsidRPr="006272DD" w:rsidRDefault="003F06D9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SITUACION ACTUAL</w:t>
      </w:r>
      <w:r w:rsidR="00BD4C0E" w:rsidRPr="006272DD">
        <w:rPr>
          <w:rFonts w:ascii="Arial Narrow" w:hAnsi="Arial Narrow" w:cs="Arial"/>
          <w:lang w:val="es-ES"/>
        </w:rPr>
        <w:t>:</w:t>
      </w:r>
      <w:r w:rsidR="006E2D65" w:rsidRPr="006272DD">
        <w:rPr>
          <w:rFonts w:ascii="Arial Narrow" w:hAnsi="Arial Narrow" w:cs="Arial"/>
          <w:lang w:val="es-ES"/>
        </w:rPr>
        <w:t xml:space="preserve">   SERVICIO ACTIVO</w:t>
      </w:r>
      <w:r w:rsidRPr="006272DD">
        <w:rPr>
          <w:rFonts w:ascii="Arial Narrow" w:hAnsi="Arial Narrow" w:cs="Arial"/>
          <w:lang w:val="es-ES"/>
        </w:rPr>
        <w:t xml:space="preserve"> </w:t>
      </w:r>
      <w:r w:rsidR="007232A7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 xml:space="preserve"> </w:t>
      </w:r>
      <w:r w:rsidR="006E2D65" w:rsidRPr="006272DD">
        <w:rPr>
          <w:rFonts w:ascii="Arial Narrow" w:hAnsi="Arial Narrow" w:cs="Arial"/>
          <w:lang w:val="es-ES"/>
        </w:rPr>
        <w:t xml:space="preserve">RETIRADO </w:t>
      </w:r>
      <w:r w:rsidR="007232A7">
        <w:rPr>
          <w:rFonts w:ascii="Arial Narrow" w:hAnsi="Arial Narrow" w:cs="Arial"/>
          <w:lang w:val="es-ES"/>
        </w:rPr>
        <w:t xml:space="preserve">_________ </w:t>
      </w:r>
      <w:r w:rsidRPr="006272DD">
        <w:rPr>
          <w:rFonts w:ascii="Arial Narrow" w:hAnsi="Arial Narrow" w:cs="Arial"/>
          <w:lang w:val="es-ES"/>
        </w:rPr>
        <w:t>PENSIONADO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6EFB7A9F" w14:textId="04ED7D79" w:rsidR="006E2D65" w:rsidRPr="006272DD" w:rsidRDefault="006E2D6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09C1482" w14:textId="5B8DBE36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PARTICULAR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 </w:t>
      </w:r>
    </w:p>
    <w:p w14:paraId="3ECB84AF" w14:textId="77777777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</w:p>
    <w:p w14:paraId="20AE1607" w14:textId="1D125F14" w:rsidR="006F3EC5" w:rsidRDefault="00282829" w:rsidP="005E45CB">
      <w:pPr>
        <w:jc w:val="both"/>
        <w:rPr>
          <w:rFonts w:ascii="Arial Narrow" w:hAnsi="Arial Narrow" w:cs="Arial"/>
          <w:b/>
          <w:lang w:val="es-ES"/>
        </w:rPr>
      </w:pPr>
      <w:r>
        <w:rPr>
          <w:rFonts w:ascii="Arial Narrow" w:hAnsi="Arial Narrow" w:cs="Arial"/>
          <w:b/>
          <w:lang w:val="es-ES"/>
        </w:rPr>
        <w:t xml:space="preserve">Me comprometo a hacer el pago por el botón de pago en línea AVAL PAY de la página web </w:t>
      </w:r>
      <w:hyperlink r:id="rId7" w:history="1">
        <w:r w:rsidRPr="007E09D0">
          <w:rPr>
            <w:rStyle w:val="Hipervnculo"/>
            <w:rFonts w:ascii="Arial Narrow" w:hAnsi="Arial Narrow" w:cs="Arial"/>
            <w:b/>
            <w:lang w:val="es-ES"/>
          </w:rPr>
          <w:t>www.colpap.org</w:t>
        </w:r>
      </w:hyperlink>
      <w:r>
        <w:rPr>
          <w:rFonts w:ascii="Arial Narrow" w:hAnsi="Arial Narrow" w:cs="Arial"/>
          <w:b/>
          <w:lang w:val="es-ES"/>
        </w:rPr>
        <w:t xml:space="preserve">, o a consignar </w:t>
      </w:r>
      <w:r w:rsidR="008B448C">
        <w:rPr>
          <w:rFonts w:ascii="Arial Narrow" w:hAnsi="Arial Narrow" w:cs="Arial"/>
          <w:b/>
          <w:lang w:val="es-ES"/>
        </w:rPr>
        <w:t xml:space="preserve">en la </w:t>
      </w:r>
      <w:r w:rsidR="00E64305">
        <w:rPr>
          <w:rFonts w:ascii="Arial Narrow" w:hAnsi="Arial Narrow" w:cs="Arial"/>
          <w:b/>
          <w:lang w:val="es-ES"/>
        </w:rPr>
        <w:t>C</w:t>
      </w:r>
      <w:r w:rsidR="008B448C">
        <w:rPr>
          <w:rFonts w:ascii="Arial Narrow" w:hAnsi="Arial Narrow" w:cs="Arial"/>
          <w:b/>
          <w:lang w:val="es-ES"/>
        </w:rPr>
        <w:t xml:space="preserve">uenta </w:t>
      </w:r>
      <w:r w:rsidR="00E64305">
        <w:rPr>
          <w:rFonts w:ascii="Arial Narrow" w:hAnsi="Arial Narrow" w:cs="Arial"/>
          <w:b/>
          <w:lang w:val="es-ES"/>
        </w:rPr>
        <w:t>Corriente Banco AV Villas</w:t>
      </w:r>
      <w:r w:rsidR="008B448C">
        <w:rPr>
          <w:rFonts w:ascii="Arial Narrow" w:hAnsi="Arial Narrow" w:cs="Arial"/>
          <w:b/>
          <w:lang w:val="es-ES"/>
        </w:rPr>
        <w:t xml:space="preserve"> nro. </w:t>
      </w:r>
      <w:r w:rsidR="00E64305">
        <w:rPr>
          <w:rFonts w:ascii="Arial Narrow" w:hAnsi="Arial Narrow" w:cs="Arial"/>
          <w:b/>
          <w:lang w:val="es-ES"/>
        </w:rPr>
        <w:t>030080550</w:t>
      </w:r>
      <w:r w:rsidR="008B448C">
        <w:rPr>
          <w:rFonts w:ascii="Arial Narrow" w:hAnsi="Arial Narrow" w:cs="Arial"/>
          <w:b/>
          <w:lang w:val="es-ES"/>
        </w:rPr>
        <w:t xml:space="preserve"> del COLPAP, </w:t>
      </w:r>
      <w:r w:rsidR="00E64305">
        <w:rPr>
          <w:rFonts w:ascii="Arial Narrow" w:hAnsi="Arial Narrow" w:cs="Arial"/>
          <w:b/>
          <w:lang w:val="es-ES"/>
        </w:rPr>
        <w:t xml:space="preserve">en Formato Universal de Recaudo, a nombre del Colegio Profesional de Administradores Policiales, </w:t>
      </w:r>
      <w:r w:rsidR="008B448C">
        <w:rPr>
          <w:rFonts w:ascii="Arial Narrow" w:hAnsi="Arial Narrow" w:cs="Arial"/>
          <w:b/>
          <w:lang w:val="es-ES"/>
        </w:rPr>
        <w:t>el valor correspondiente a</w:t>
      </w:r>
      <w:r w:rsidR="00D22A73">
        <w:t xml:space="preserve"> </w:t>
      </w:r>
      <w:r w:rsidR="00D22A73" w:rsidRPr="00D22A73">
        <w:rPr>
          <w:rFonts w:ascii="Arial Narrow" w:hAnsi="Arial Narrow" w:cs="Arial"/>
          <w:b/>
          <w:lang w:val="es-ES"/>
        </w:rPr>
        <w:t>tres (3) salarios mí</w:t>
      </w:r>
      <w:r w:rsidR="00D22A73">
        <w:rPr>
          <w:rFonts w:ascii="Arial Narrow" w:hAnsi="Arial Narrow" w:cs="Arial"/>
          <w:b/>
          <w:lang w:val="es-ES"/>
        </w:rPr>
        <w:t xml:space="preserve">nimos diarios legales vigentes </w:t>
      </w:r>
      <w:r w:rsidR="008B448C">
        <w:rPr>
          <w:rFonts w:ascii="Arial Narrow" w:hAnsi="Arial Narrow" w:cs="Arial"/>
          <w:b/>
          <w:lang w:val="es-ES"/>
        </w:rPr>
        <w:t>SMDLV</w:t>
      </w:r>
      <w:r w:rsidR="00E64305">
        <w:rPr>
          <w:rFonts w:ascii="Arial Narrow" w:hAnsi="Arial Narrow" w:cs="Arial"/>
          <w:b/>
          <w:lang w:val="es-ES"/>
        </w:rPr>
        <w:t>, correspondiendo</w:t>
      </w:r>
      <w:r w:rsidR="008B448C">
        <w:rPr>
          <w:rFonts w:ascii="Arial Narrow" w:hAnsi="Arial Narrow" w:cs="Arial"/>
          <w:b/>
          <w:lang w:val="es-ES"/>
        </w:rPr>
        <w:t xml:space="preserve"> </w:t>
      </w:r>
      <w:r w:rsidR="00D22A73">
        <w:rPr>
          <w:rFonts w:ascii="Arial Narrow" w:hAnsi="Arial Narrow" w:cs="Arial"/>
          <w:b/>
          <w:lang w:val="es-ES"/>
        </w:rPr>
        <w:t>a la fecha d</w:t>
      </w:r>
      <w:r w:rsidR="008B448C">
        <w:rPr>
          <w:rFonts w:ascii="Arial Narrow" w:hAnsi="Arial Narrow" w:cs="Arial"/>
          <w:b/>
          <w:lang w:val="es-ES"/>
        </w:rPr>
        <w:t>el presente año</w:t>
      </w:r>
      <w:r w:rsidR="00E64305">
        <w:rPr>
          <w:rFonts w:ascii="Arial Narrow" w:hAnsi="Arial Narrow" w:cs="Arial"/>
          <w:b/>
          <w:lang w:val="es-ES"/>
        </w:rPr>
        <w:t xml:space="preserve"> 202</w:t>
      </w:r>
      <w:r>
        <w:rPr>
          <w:rFonts w:ascii="Arial Narrow" w:hAnsi="Arial Narrow" w:cs="Arial"/>
          <w:b/>
          <w:lang w:val="es-ES"/>
        </w:rPr>
        <w:t>4</w:t>
      </w:r>
      <w:r w:rsidR="00E64305">
        <w:rPr>
          <w:rFonts w:ascii="Arial Narrow" w:hAnsi="Arial Narrow" w:cs="Arial"/>
          <w:b/>
          <w:lang w:val="es-ES"/>
        </w:rPr>
        <w:t xml:space="preserve"> a</w:t>
      </w:r>
      <w:r w:rsidR="0015467C">
        <w:rPr>
          <w:rFonts w:ascii="Arial Narrow" w:hAnsi="Arial Narrow" w:cs="Arial"/>
          <w:b/>
          <w:lang w:val="es-ES"/>
        </w:rPr>
        <w:t xml:space="preserve"> la suma de</w:t>
      </w:r>
      <w:r w:rsidR="00E64305">
        <w:rPr>
          <w:rFonts w:ascii="Arial Narrow" w:hAnsi="Arial Narrow" w:cs="Arial"/>
          <w:b/>
          <w:lang w:val="es-ES"/>
        </w:rPr>
        <w:t xml:space="preserve"> $</w:t>
      </w:r>
      <w:r w:rsidR="00D22A73">
        <w:rPr>
          <w:rFonts w:ascii="Arial Narrow" w:hAnsi="Arial Narrow" w:cs="Arial"/>
          <w:b/>
          <w:lang w:val="es-ES"/>
        </w:rPr>
        <w:t>129</w:t>
      </w:r>
      <w:r w:rsidR="00E64305">
        <w:rPr>
          <w:rFonts w:ascii="Arial Narrow" w:hAnsi="Arial Narrow" w:cs="Arial"/>
          <w:b/>
          <w:lang w:val="es-ES"/>
        </w:rPr>
        <w:t>.</w:t>
      </w:r>
      <w:r w:rsidR="00D22A73">
        <w:rPr>
          <w:rFonts w:ascii="Arial Narrow" w:hAnsi="Arial Narrow" w:cs="Arial"/>
          <w:b/>
          <w:lang w:val="es-ES"/>
        </w:rPr>
        <w:t>999</w:t>
      </w:r>
      <w:r w:rsidR="00E64305">
        <w:rPr>
          <w:rFonts w:ascii="Arial Narrow" w:hAnsi="Arial Narrow" w:cs="Arial"/>
          <w:b/>
          <w:lang w:val="es-ES"/>
        </w:rPr>
        <w:t xml:space="preserve"> pesos</w:t>
      </w:r>
      <w:r w:rsidR="008B448C">
        <w:rPr>
          <w:rFonts w:ascii="Arial Narrow" w:hAnsi="Arial Narrow" w:cs="Arial"/>
          <w:b/>
          <w:lang w:val="es-ES"/>
        </w:rPr>
        <w:t xml:space="preserve">. </w:t>
      </w:r>
    </w:p>
    <w:p w14:paraId="560586B5" w14:textId="77777777" w:rsidR="005E45CB" w:rsidRDefault="005E45CB" w:rsidP="005E45CB">
      <w:pPr>
        <w:spacing w:line="240" w:lineRule="atLeast"/>
        <w:jc w:val="both"/>
        <w:rPr>
          <w:rFonts w:ascii="Arial Narrow" w:hAnsi="Arial Narrow" w:cs="Arial"/>
          <w:i/>
          <w:sz w:val="20"/>
          <w:szCs w:val="20"/>
          <w:lang w:val="es-ES"/>
        </w:rPr>
      </w:pPr>
    </w:p>
    <w:p w14:paraId="5D5DD316" w14:textId="03361D9D" w:rsidR="00D22A73" w:rsidRPr="005E45CB" w:rsidRDefault="005E45CB" w:rsidP="005E45CB">
      <w:pPr>
        <w:spacing w:line="240" w:lineRule="atLeast"/>
        <w:jc w:val="both"/>
        <w:rPr>
          <w:rFonts w:ascii="Arial Narrow" w:hAnsi="Arial Narrow" w:cs="Arial"/>
          <w:i/>
          <w:sz w:val="20"/>
          <w:szCs w:val="20"/>
          <w:lang w:val="es-ES"/>
        </w:rPr>
      </w:pPr>
      <w:r>
        <w:rPr>
          <w:rFonts w:ascii="Arial Narrow" w:hAnsi="Arial Narrow" w:cs="Arial"/>
          <w:i/>
          <w:sz w:val="20"/>
          <w:szCs w:val="20"/>
          <w:lang w:val="es-ES"/>
        </w:rPr>
        <w:t>(</w:t>
      </w:r>
      <w:r w:rsidR="00D22A73" w:rsidRPr="005E45CB">
        <w:rPr>
          <w:rFonts w:ascii="Arial Narrow" w:hAnsi="Arial Narrow" w:cs="Arial"/>
          <w:i/>
          <w:sz w:val="20"/>
          <w:szCs w:val="20"/>
          <w:lang w:val="es-ES"/>
        </w:rPr>
        <w:t>Reforma del Estatuto COLPAP</w:t>
      </w:r>
      <w:r w:rsidRPr="005E45CB">
        <w:rPr>
          <w:rFonts w:ascii="Arial Narrow" w:hAnsi="Arial Narrow" w:cs="Arial"/>
          <w:i/>
          <w:sz w:val="20"/>
          <w:szCs w:val="20"/>
          <w:lang w:val="es-ES"/>
        </w:rPr>
        <w:t>,</w:t>
      </w:r>
      <w:r w:rsidR="00D22A73" w:rsidRPr="005E45CB">
        <w:rPr>
          <w:rFonts w:ascii="Arial Narrow" w:hAnsi="Arial Narrow" w:cs="Arial"/>
          <w:i/>
          <w:sz w:val="20"/>
          <w:szCs w:val="20"/>
          <w:lang w:val="es-ES"/>
        </w:rPr>
        <w:t xml:space="preserve"> Asamblea General Extraordinaria del 27 de abril de 2024. </w:t>
      </w:r>
      <w:r w:rsidR="00D22A73" w:rsidRPr="005E45CB">
        <w:rPr>
          <w:rFonts w:ascii="Arial Narrow" w:hAnsi="Arial Narrow" w:cs="Arial"/>
          <w:i/>
          <w:sz w:val="20"/>
          <w:szCs w:val="20"/>
          <w:lang w:val="es-ES"/>
        </w:rPr>
        <w:t>ARTÍCULO 83. APORTES DE LOS COLEGIADOS. Los aportes de los colegiados serán los siguientes:</w:t>
      </w:r>
      <w:r w:rsidRPr="005E45CB">
        <w:rPr>
          <w:rFonts w:ascii="Arial Narrow" w:hAnsi="Arial Narrow" w:cs="Arial"/>
          <w:i/>
          <w:sz w:val="20"/>
          <w:szCs w:val="20"/>
          <w:lang w:val="es-ES"/>
        </w:rPr>
        <w:t xml:space="preserve"> 1) </w:t>
      </w:r>
      <w:r w:rsidR="00D22A73" w:rsidRPr="005E45CB">
        <w:rPr>
          <w:rFonts w:ascii="Arial Narrow" w:hAnsi="Arial Narrow" w:cs="Arial"/>
          <w:i/>
          <w:sz w:val="20"/>
          <w:szCs w:val="20"/>
          <w:lang w:val="es-ES"/>
        </w:rPr>
        <w:t>CUOTA DE INGRESO COMO COLEGIADO.</w:t>
      </w:r>
      <w:r w:rsidR="00D22A73" w:rsidRPr="005E45CB">
        <w:rPr>
          <w:i/>
        </w:rPr>
        <w:t xml:space="preserve"> </w:t>
      </w:r>
      <w:r w:rsidR="00D22A73" w:rsidRPr="005E45CB">
        <w:rPr>
          <w:rFonts w:ascii="Arial Narrow" w:hAnsi="Arial Narrow" w:cs="Arial"/>
          <w:i/>
          <w:sz w:val="20"/>
          <w:szCs w:val="20"/>
          <w:lang w:val="es-ES"/>
        </w:rPr>
        <w:t>Esta se pagará en el momento de diligenciar la solicitud por una sola vez, y su monto será el equivalente a tres (3) salarios mínimos diarios legales vigentes. A quienes no sean admitidos se les devolverá el valor pagado.</w:t>
      </w:r>
      <w:r>
        <w:rPr>
          <w:rFonts w:ascii="Arial Narrow" w:hAnsi="Arial Narrow" w:cs="Arial"/>
          <w:i/>
          <w:sz w:val="20"/>
          <w:szCs w:val="20"/>
          <w:lang w:val="es-ES"/>
        </w:rPr>
        <w:t>)</w:t>
      </w:r>
    </w:p>
    <w:p w14:paraId="05DBA0E6" w14:textId="1901E136" w:rsidR="006E2D65" w:rsidRPr="006272DD" w:rsidRDefault="006E2D65" w:rsidP="008248A2">
      <w:pPr>
        <w:jc w:val="both"/>
        <w:rPr>
          <w:rFonts w:ascii="Arial Narrow" w:hAnsi="Arial Narrow" w:cs="Arial"/>
          <w:lang w:val="es-ES"/>
        </w:rPr>
      </w:pPr>
    </w:p>
    <w:p w14:paraId="782985EB" w14:textId="77777777" w:rsidR="008B448C" w:rsidRPr="008B448C" w:rsidRDefault="008B448C" w:rsidP="008B448C">
      <w:pPr>
        <w:jc w:val="both"/>
        <w:rPr>
          <w:rFonts w:ascii="Arial Narrow" w:hAnsi="Arial Narrow" w:cs="Arial"/>
          <w:sz w:val="20"/>
          <w:szCs w:val="20"/>
          <w:lang w:val="es-ES"/>
        </w:rPr>
      </w:pPr>
      <w:r w:rsidRPr="008B448C">
        <w:rPr>
          <w:rFonts w:ascii="Arial Narrow" w:hAnsi="Arial Narrow" w:cs="Arial"/>
          <w:sz w:val="20"/>
          <w:szCs w:val="20"/>
          <w:lang w:val="es-ES"/>
        </w:rPr>
        <w:t xml:space="preserve">Autorizo al Colegio Profesional de Administradores Policiales para verificar mi información, y para utilizarla de acuerdo con lo establecido en las leyes 1266/2008, 1581/2012 y en las disposiciones que las complementen, modifiquen o reglamenten. </w:t>
      </w:r>
    </w:p>
    <w:p w14:paraId="55B83FCA" w14:textId="77777777" w:rsidR="008510D9" w:rsidRPr="006272DD" w:rsidRDefault="008510D9" w:rsidP="008248A2">
      <w:pPr>
        <w:jc w:val="both"/>
        <w:rPr>
          <w:rFonts w:ascii="Arial Narrow" w:hAnsi="Arial Narrow" w:cs="Arial"/>
          <w:lang w:val="es-ES"/>
        </w:rPr>
      </w:pPr>
    </w:p>
    <w:p w14:paraId="38A2528E" w14:textId="2BA6333B" w:rsidR="006F3EC5" w:rsidRPr="006272DD" w:rsidRDefault="00E64305" w:rsidP="007E1E39">
      <w:pPr>
        <w:jc w:val="both"/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Nombre y apellido:</w:t>
      </w:r>
      <w:r>
        <w:rPr>
          <w:rFonts w:ascii="Arial Narrow" w:hAnsi="Arial Narrow" w:cs="Arial"/>
          <w:lang w:val="es-ES"/>
        </w:rPr>
        <w:t xml:space="preserve"> _____________________________</w:t>
      </w:r>
      <w:r w:rsidR="004C6B42">
        <w:rPr>
          <w:rFonts w:ascii="Arial Narrow" w:hAnsi="Arial Narrow" w:cs="Arial"/>
          <w:lang w:val="es-ES"/>
        </w:rPr>
        <w:t>_</w:t>
      </w:r>
      <w:r>
        <w:rPr>
          <w:rFonts w:ascii="Arial Narrow" w:hAnsi="Arial Narrow" w:cs="Arial"/>
          <w:lang w:val="es-ES"/>
        </w:rPr>
        <w:t>_____________________</w:t>
      </w:r>
    </w:p>
    <w:p w14:paraId="2B667C9D" w14:textId="77777777" w:rsidR="00E64305" w:rsidRDefault="00E64305" w:rsidP="00E64305">
      <w:pPr>
        <w:rPr>
          <w:rFonts w:ascii="Arial Narrow" w:hAnsi="Arial Narrow" w:cs="Arial"/>
          <w:lang w:val="es-ES"/>
        </w:rPr>
      </w:pPr>
    </w:p>
    <w:p w14:paraId="19C64E4F" w14:textId="289AC77F" w:rsidR="00E64305" w:rsidRDefault="00E64305" w:rsidP="00E64305">
      <w:pPr>
        <w:rPr>
          <w:rFonts w:ascii="Arial Narrow" w:hAnsi="Arial Narrow" w:cs="Arial"/>
          <w:lang w:val="es-ES"/>
        </w:rPr>
      </w:pPr>
    </w:p>
    <w:p w14:paraId="54E41D2A" w14:textId="4E3FBFC8" w:rsidR="007232A7" w:rsidRDefault="007232A7" w:rsidP="00E64305">
      <w:pPr>
        <w:rPr>
          <w:rFonts w:ascii="Arial Narrow" w:hAnsi="Arial Narrow" w:cs="Arial"/>
          <w:lang w:val="es-ES"/>
        </w:rPr>
      </w:pPr>
    </w:p>
    <w:p w14:paraId="7EAD283B" w14:textId="77777777" w:rsidR="007232A7" w:rsidRDefault="007232A7" w:rsidP="00E64305">
      <w:pPr>
        <w:rPr>
          <w:rFonts w:ascii="Arial Narrow" w:hAnsi="Arial Narrow" w:cs="Arial"/>
          <w:lang w:val="es-ES"/>
        </w:rPr>
      </w:pPr>
    </w:p>
    <w:p w14:paraId="309A56B6" w14:textId="51343BAD" w:rsidR="00E64305" w:rsidRDefault="00B439A4" w:rsidP="00E64305">
      <w:pPr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F</w:t>
      </w:r>
      <w:r w:rsidR="00E64305" w:rsidRPr="004C6B42">
        <w:rPr>
          <w:rFonts w:ascii="Arial Narrow" w:hAnsi="Arial Narrow" w:cs="Arial"/>
          <w:b/>
          <w:bCs/>
          <w:lang w:val="es-ES"/>
        </w:rPr>
        <w:t>irma</w:t>
      </w:r>
      <w:r w:rsidRPr="006272DD">
        <w:rPr>
          <w:rFonts w:ascii="Arial Narrow" w:hAnsi="Arial Narrow" w:cs="Arial"/>
          <w:lang w:val="es-ES"/>
        </w:rPr>
        <w:t xml:space="preserve"> </w:t>
      </w:r>
      <w:r w:rsidR="00E565B4" w:rsidRPr="006272DD">
        <w:rPr>
          <w:rFonts w:ascii="Arial Narrow" w:hAnsi="Arial Narrow" w:cs="Arial"/>
          <w:lang w:val="es-ES"/>
        </w:rPr>
        <w:tab/>
        <w:t>________________________________</w:t>
      </w:r>
      <w:r w:rsidR="004C6B42">
        <w:rPr>
          <w:rFonts w:ascii="Arial Narrow" w:hAnsi="Arial Narrow" w:cs="Arial"/>
          <w:lang w:val="es-ES"/>
        </w:rPr>
        <w:t>________________________</w:t>
      </w:r>
      <w:r w:rsidR="00E10451">
        <w:rPr>
          <w:rFonts w:ascii="Arial Narrow" w:hAnsi="Arial Narrow" w:cs="Arial"/>
          <w:lang w:val="es-ES"/>
        </w:rPr>
        <w:t>_</w:t>
      </w:r>
      <w:r w:rsidR="004C6B42">
        <w:rPr>
          <w:rFonts w:ascii="Arial Narrow" w:hAnsi="Arial Narrow" w:cs="Arial"/>
          <w:lang w:val="es-ES"/>
        </w:rPr>
        <w:t>__</w:t>
      </w:r>
      <w:r w:rsidR="00E565B4" w:rsidRPr="006272DD">
        <w:rPr>
          <w:rFonts w:ascii="Arial Narrow" w:hAnsi="Arial Narrow" w:cs="Arial"/>
          <w:lang w:val="es-ES"/>
        </w:rPr>
        <w:t>__</w:t>
      </w:r>
    </w:p>
    <w:p w14:paraId="12067A9A" w14:textId="13D8A895" w:rsidR="00B439A4" w:rsidRDefault="00B439A4" w:rsidP="00E64305">
      <w:pPr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</w:t>
      </w:r>
      <w:r w:rsidR="00121628" w:rsidRPr="006272DD">
        <w:rPr>
          <w:rFonts w:ascii="Arial Narrow" w:hAnsi="Arial Narrow" w:cs="Arial"/>
          <w:lang w:val="es-ES"/>
        </w:rPr>
        <w:t>. C. No.</w:t>
      </w:r>
      <w:r w:rsidR="00E64305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C6616B">
        <w:rPr>
          <w:rFonts w:ascii="Arial Narrow" w:hAnsi="Arial Narrow" w:cs="Arial"/>
          <w:lang w:val="es-ES"/>
        </w:rPr>
        <w:t>________</w:t>
      </w:r>
      <w:r w:rsidR="00640087" w:rsidRPr="006272DD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E</w:t>
      </w:r>
      <w:r w:rsidR="00741C6D" w:rsidRPr="006272DD">
        <w:rPr>
          <w:rFonts w:ascii="Arial Narrow" w:hAnsi="Arial Narrow" w:cs="Arial"/>
          <w:lang w:val="es-ES"/>
        </w:rPr>
        <w:t xml:space="preserve">xpedida en </w:t>
      </w:r>
      <w:r w:rsidR="00BD4C0E" w:rsidRPr="006272DD">
        <w:rPr>
          <w:rFonts w:ascii="Arial Narrow" w:hAnsi="Arial Narrow" w:cs="Arial"/>
          <w:lang w:val="es-ES"/>
        </w:rPr>
        <w:t>_</w:t>
      </w:r>
      <w:r w:rsidR="00C6616B">
        <w:rPr>
          <w:rFonts w:ascii="Arial Narrow" w:hAnsi="Arial Narrow" w:cs="Arial"/>
          <w:lang w:val="es-ES"/>
        </w:rPr>
        <w:t>_____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</w:t>
      </w:r>
    </w:p>
    <w:p w14:paraId="1C21DFD7" w14:textId="748C8590" w:rsidR="00282829" w:rsidRDefault="00282829" w:rsidP="00E64305">
      <w:pPr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Administrador Policial. T.P. Nro. ____________________</w:t>
      </w:r>
    </w:p>
    <w:p w14:paraId="4DECD28F" w14:textId="650A67A8" w:rsidR="00282829" w:rsidRDefault="00282829" w:rsidP="00E64305">
      <w:pPr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Correo e. ______________________________________</w:t>
      </w:r>
    </w:p>
    <w:p w14:paraId="5B379383" w14:textId="63CA513A" w:rsidR="00282829" w:rsidRPr="006272DD" w:rsidRDefault="00282829" w:rsidP="00E64305">
      <w:pPr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Cel. __________________________________________</w:t>
      </w:r>
    </w:p>
    <w:p w14:paraId="61946609" w14:textId="27132EFC" w:rsidR="007232A7" w:rsidRDefault="007232A7" w:rsidP="00E40EC0">
      <w:pPr>
        <w:spacing w:line="360" w:lineRule="auto"/>
        <w:rPr>
          <w:rFonts w:cs="Arial"/>
          <w:lang w:val="es-ES"/>
        </w:rPr>
      </w:pPr>
    </w:p>
    <w:p w14:paraId="25FE3CAF" w14:textId="77777777" w:rsidR="00E40EC0" w:rsidRDefault="00E40EC0" w:rsidP="00E40EC0">
      <w:pPr>
        <w:spacing w:line="360" w:lineRule="auto"/>
        <w:rPr>
          <w:rFonts w:cs="Arial"/>
          <w:lang w:val="es-ES"/>
        </w:rPr>
      </w:pPr>
    </w:p>
    <w:p w14:paraId="18DB15D3" w14:textId="77777777" w:rsidR="00F878F4" w:rsidRDefault="0015467C" w:rsidP="007232A7">
      <w:pPr>
        <w:spacing w:line="360" w:lineRule="auto"/>
        <w:jc w:val="center"/>
        <w:rPr>
          <w:rFonts w:cs="Arial"/>
          <w:b/>
          <w:bCs/>
          <w:i/>
          <w:iCs/>
          <w:lang w:val="es-ES"/>
        </w:rPr>
      </w:pPr>
      <w:r w:rsidRPr="0015467C">
        <w:rPr>
          <w:rFonts w:cs="Arial"/>
          <w:b/>
          <w:bCs/>
          <w:i/>
          <w:iCs/>
          <w:lang w:val="es-ES"/>
        </w:rPr>
        <w:t>“Profesionales al servicio de</w:t>
      </w:r>
      <w:r>
        <w:rPr>
          <w:rFonts w:cs="Arial"/>
          <w:b/>
          <w:bCs/>
          <w:i/>
          <w:iCs/>
          <w:lang w:val="es-ES"/>
        </w:rPr>
        <w:t xml:space="preserve"> </w:t>
      </w:r>
      <w:r w:rsidRPr="0015467C">
        <w:rPr>
          <w:rFonts w:cs="Arial"/>
          <w:b/>
          <w:bCs/>
          <w:i/>
          <w:iCs/>
          <w:lang w:val="es-ES"/>
        </w:rPr>
        <w:t>la Convivencia”</w:t>
      </w:r>
    </w:p>
    <w:p w14:paraId="6100BC6F" w14:textId="01F7C826" w:rsidR="0015467C" w:rsidRPr="00F878F4" w:rsidRDefault="005E45CB" w:rsidP="00F878F4">
      <w:pPr>
        <w:spacing w:line="360" w:lineRule="auto"/>
        <w:rPr>
          <w:rFonts w:cs="Arial"/>
          <w:b/>
          <w:bCs/>
          <w:i/>
          <w:iCs/>
          <w:lang w:val="es-ES"/>
        </w:rPr>
      </w:pPr>
      <w:r>
        <w:rPr>
          <w:rFonts w:cs="Arial"/>
          <w:color w:val="BFBFBF"/>
          <w:sz w:val="18"/>
          <w:szCs w:val="18"/>
          <w:lang w:val="es-ES"/>
        </w:rPr>
        <w:t>Fecha de modificación: 30/05/2024</w:t>
      </w:r>
      <w:r w:rsidR="0015467C" w:rsidRPr="00C87C4A">
        <w:rPr>
          <w:rFonts w:cs="Arial"/>
          <w:color w:val="BFBFBF"/>
          <w:sz w:val="18"/>
          <w:szCs w:val="18"/>
          <w:lang w:val="es-ES"/>
        </w:rPr>
        <w:t xml:space="preserve"> -</w:t>
      </w:r>
      <w:r w:rsidR="00F878F4">
        <w:rPr>
          <w:rFonts w:cs="Arial"/>
          <w:color w:val="BFBFBF"/>
          <w:sz w:val="18"/>
          <w:szCs w:val="18"/>
          <w:lang w:val="es-ES"/>
        </w:rPr>
        <w:t>C</w:t>
      </w:r>
      <w:r w:rsidR="0015467C" w:rsidRPr="00C87C4A">
        <w:rPr>
          <w:rFonts w:cs="Arial"/>
          <w:color w:val="BFBFBF"/>
          <w:sz w:val="18"/>
          <w:szCs w:val="18"/>
          <w:lang w:val="es-ES"/>
        </w:rPr>
        <w:t>OLPAP</w:t>
      </w:r>
    </w:p>
    <w:sectPr w:rsidR="0015467C" w:rsidRPr="00F878F4" w:rsidSect="002C38E1">
      <w:footerReference w:type="default" r:id="rId8"/>
      <w:pgSz w:w="12240" w:h="15840" w:code="1"/>
      <w:pgMar w:top="709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2305C" w14:textId="77777777" w:rsidR="00B409F8" w:rsidRDefault="00B409F8">
      <w:r>
        <w:separator/>
      </w:r>
    </w:p>
  </w:endnote>
  <w:endnote w:type="continuationSeparator" w:id="0">
    <w:p w14:paraId="273FE00A" w14:textId="77777777" w:rsidR="00B409F8" w:rsidRDefault="00B4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4A549" w14:textId="77777777" w:rsidR="00B6117C" w:rsidRDefault="00F204E5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0D79">
      <w:rPr>
        <w:noProof/>
      </w:rPr>
      <w:t>2</w:t>
    </w:r>
    <w:r>
      <w:rPr>
        <w:noProof/>
      </w:rPr>
      <w:fldChar w:fldCharType="end"/>
    </w:r>
  </w:p>
  <w:p w14:paraId="13A5B3B8" w14:textId="77777777" w:rsidR="00B6117C" w:rsidRDefault="00B6117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30355" w14:textId="77777777" w:rsidR="00B409F8" w:rsidRDefault="00B409F8">
      <w:r>
        <w:separator/>
      </w:r>
    </w:p>
  </w:footnote>
  <w:footnote w:type="continuationSeparator" w:id="0">
    <w:p w14:paraId="1FF8F1D2" w14:textId="77777777" w:rsidR="00B409F8" w:rsidRDefault="00B40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3F36"/>
    <w:rsid w:val="000340BC"/>
    <w:rsid w:val="0007308E"/>
    <w:rsid w:val="00080D79"/>
    <w:rsid w:val="000A1789"/>
    <w:rsid w:val="000A62E8"/>
    <w:rsid w:val="000D02BB"/>
    <w:rsid w:val="000D0D5E"/>
    <w:rsid w:val="000D6D39"/>
    <w:rsid w:val="001021D5"/>
    <w:rsid w:val="00106D88"/>
    <w:rsid w:val="00113911"/>
    <w:rsid w:val="00121628"/>
    <w:rsid w:val="00140B0B"/>
    <w:rsid w:val="0015467C"/>
    <w:rsid w:val="00161135"/>
    <w:rsid w:val="00161A3A"/>
    <w:rsid w:val="001661EA"/>
    <w:rsid w:val="0018470F"/>
    <w:rsid w:val="001937E6"/>
    <w:rsid w:val="00194613"/>
    <w:rsid w:val="0019487B"/>
    <w:rsid w:val="001A24D8"/>
    <w:rsid w:val="001A7067"/>
    <w:rsid w:val="001B1FA3"/>
    <w:rsid w:val="001B407B"/>
    <w:rsid w:val="001B4C48"/>
    <w:rsid w:val="001C63B7"/>
    <w:rsid w:val="001E46BB"/>
    <w:rsid w:val="0020010A"/>
    <w:rsid w:val="0020292C"/>
    <w:rsid w:val="002222FB"/>
    <w:rsid w:val="00234B3F"/>
    <w:rsid w:val="002373B2"/>
    <w:rsid w:val="002403C3"/>
    <w:rsid w:val="00243217"/>
    <w:rsid w:val="00244929"/>
    <w:rsid w:val="00265470"/>
    <w:rsid w:val="00282829"/>
    <w:rsid w:val="002C36D1"/>
    <w:rsid w:val="002C38E1"/>
    <w:rsid w:val="002E426A"/>
    <w:rsid w:val="002F08BE"/>
    <w:rsid w:val="002F2BCC"/>
    <w:rsid w:val="002F6B5E"/>
    <w:rsid w:val="00303BCB"/>
    <w:rsid w:val="00310AFB"/>
    <w:rsid w:val="003401BA"/>
    <w:rsid w:val="003405BC"/>
    <w:rsid w:val="00356D11"/>
    <w:rsid w:val="00371C8E"/>
    <w:rsid w:val="003747DB"/>
    <w:rsid w:val="00383901"/>
    <w:rsid w:val="0038653E"/>
    <w:rsid w:val="003B6B64"/>
    <w:rsid w:val="003C4B06"/>
    <w:rsid w:val="003D4562"/>
    <w:rsid w:val="003F06D9"/>
    <w:rsid w:val="003F3AC3"/>
    <w:rsid w:val="00416756"/>
    <w:rsid w:val="00433986"/>
    <w:rsid w:val="004412A7"/>
    <w:rsid w:val="0045454B"/>
    <w:rsid w:val="004622F6"/>
    <w:rsid w:val="004933FC"/>
    <w:rsid w:val="004A20DA"/>
    <w:rsid w:val="004B0E49"/>
    <w:rsid w:val="004B184C"/>
    <w:rsid w:val="004C6B42"/>
    <w:rsid w:val="004C7DFE"/>
    <w:rsid w:val="004D4589"/>
    <w:rsid w:val="004F760C"/>
    <w:rsid w:val="00507C12"/>
    <w:rsid w:val="00517A4A"/>
    <w:rsid w:val="00521818"/>
    <w:rsid w:val="00526636"/>
    <w:rsid w:val="00543F36"/>
    <w:rsid w:val="00556FFE"/>
    <w:rsid w:val="005806D7"/>
    <w:rsid w:val="005817D9"/>
    <w:rsid w:val="00592E41"/>
    <w:rsid w:val="005C040D"/>
    <w:rsid w:val="005D6C8A"/>
    <w:rsid w:val="005E3991"/>
    <w:rsid w:val="005E45CB"/>
    <w:rsid w:val="0061448B"/>
    <w:rsid w:val="00617641"/>
    <w:rsid w:val="006249B5"/>
    <w:rsid w:val="006272DD"/>
    <w:rsid w:val="006309E7"/>
    <w:rsid w:val="00640087"/>
    <w:rsid w:val="00640771"/>
    <w:rsid w:val="00665D84"/>
    <w:rsid w:val="00666AF7"/>
    <w:rsid w:val="006A1A36"/>
    <w:rsid w:val="006B1DEC"/>
    <w:rsid w:val="006C4C15"/>
    <w:rsid w:val="006E2D65"/>
    <w:rsid w:val="006E66E9"/>
    <w:rsid w:val="006F0B4A"/>
    <w:rsid w:val="006F3EC5"/>
    <w:rsid w:val="00707120"/>
    <w:rsid w:val="00713CBD"/>
    <w:rsid w:val="00717716"/>
    <w:rsid w:val="007221FA"/>
    <w:rsid w:val="007232A7"/>
    <w:rsid w:val="00726A87"/>
    <w:rsid w:val="0073188C"/>
    <w:rsid w:val="0073259C"/>
    <w:rsid w:val="00741C6D"/>
    <w:rsid w:val="00744D3C"/>
    <w:rsid w:val="0074656B"/>
    <w:rsid w:val="00753490"/>
    <w:rsid w:val="00756594"/>
    <w:rsid w:val="007764B4"/>
    <w:rsid w:val="007A09CC"/>
    <w:rsid w:val="007E1E39"/>
    <w:rsid w:val="007E2A88"/>
    <w:rsid w:val="0080439A"/>
    <w:rsid w:val="00807FA7"/>
    <w:rsid w:val="008108F4"/>
    <w:rsid w:val="008248A2"/>
    <w:rsid w:val="008510D9"/>
    <w:rsid w:val="00851F36"/>
    <w:rsid w:val="00880566"/>
    <w:rsid w:val="008873A4"/>
    <w:rsid w:val="00896F94"/>
    <w:rsid w:val="008B448C"/>
    <w:rsid w:val="008C2319"/>
    <w:rsid w:val="008C4C7C"/>
    <w:rsid w:val="008D0044"/>
    <w:rsid w:val="008D1CA8"/>
    <w:rsid w:val="008D2646"/>
    <w:rsid w:val="008E2782"/>
    <w:rsid w:val="008E54EC"/>
    <w:rsid w:val="008E5F41"/>
    <w:rsid w:val="008E6348"/>
    <w:rsid w:val="009300EE"/>
    <w:rsid w:val="00970842"/>
    <w:rsid w:val="00973948"/>
    <w:rsid w:val="00983674"/>
    <w:rsid w:val="009A1998"/>
    <w:rsid w:val="009B220B"/>
    <w:rsid w:val="009B45A1"/>
    <w:rsid w:val="009B4DFE"/>
    <w:rsid w:val="009C3B2D"/>
    <w:rsid w:val="009E62F3"/>
    <w:rsid w:val="00A05FFD"/>
    <w:rsid w:val="00A30C5D"/>
    <w:rsid w:val="00A343EA"/>
    <w:rsid w:val="00A36DF5"/>
    <w:rsid w:val="00A5030F"/>
    <w:rsid w:val="00A50E4C"/>
    <w:rsid w:val="00A56CFE"/>
    <w:rsid w:val="00A57709"/>
    <w:rsid w:val="00A62CDC"/>
    <w:rsid w:val="00A64F91"/>
    <w:rsid w:val="00A9063E"/>
    <w:rsid w:val="00AA41DF"/>
    <w:rsid w:val="00AA7131"/>
    <w:rsid w:val="00AA7CFD"/>
    <w:rsid w:val="00AB06A4"/>
    <w:rsid w:val="00AC3BD4"/>
    <w:rsid w:val="00AC61CE"/>
    <w:rsid w:val="00AC66F0"/>
    <w:rsid w:val="00AC7118"/>
    <w:rsid w:val="00AD1814"/>
    <w:rsid w:val="00AD7C9F"/>
    <w:rsid w:val="00AE4793"/>
    <w:rsid w:val="00AF6228"/>
    <w:rsid w:val="00B30AA7"/>
    <w:rsid w:val="00B409F8"/>
    <w:rsid w:val="00B439A4"/>
    <w:rsid w:val="00B452CF"/>
    <w:rsid w:val="00B6117C"/>
    <w:rsid w:val="00B66B40"/>
    <w:rsid w:val="00B6718C"/>
    <w:rsid w:val="00B812E8"/>
    <w:rsid w:val="00B921E4"/>
    <w:rsid w:val="00B94EDC"/>
    <w:rsid w:val="00BB503B"/>
    <w:rsid w:val="00BB5C58"/>
    <w:rsid w:val="00BD4C0E"/>
    <w:rsid w:val="00BD5667"/>
    <w:rsid w:val="00BD5AC4"/>
    <w:rsid w:val="00C01ECC"/>
    <w:rsid w:val="00C02200"/>
    <w:rsid w:val="00C103A4"/>
    <w:rsid w:val="00C15F2B"/>
    <w:rsid w:val="00C26DDB"/>
    <w:rsid w:val="00C3690A"/>
    <w:rsid w:val="00C4699C"/>
    <w:rsid w:val="00C54573"/>
    <w:rsid w:val="00C56126"/>
    <w:rsid w:val="00C6616B"/>
    <w:rsid w:val="00C70844"/>
    <w:rsid w:val="00C80064"/>
    <w:rsid w:val="00C82FD9"/>
    <w:rsid w:val="00C8550C"/>
    <w:rsid w:val="00C87C4A"/>
    <w:rsid w:val="00CA1DF3"/>
    <w:rsid w:val="00CF4E0A"/>
    <w:rsid w:val="00D036FC"/>
    <w:rsid w:val="00D047BD"/>
    <w:rsid w:val="00D22A73"/>
    <w:rsid w:val="00D411C7"/>
    <w:rsid w:val="00D52AFE"/>
    <w:rsid w:val="00D60B3F"/>
    <w:rsid w:val="00D61803"/>
    <w:rsid w:val="00D70D01"/>
    <w:rsid w:val="00D85BFC"/>
    <w:rsid w:val="00D96B37"/>
    <w:rsid w:val="00DA29A7"/>
    <w:rsid w:val="00E03161"/>
    <w:rsid w:val="00E031E9"/>
    <w:rsid w:val="00E10451"/>
    <w:rsid w:val="00E1721E"/>
    <w:rsid w:val="00E20A46"/>
    <w:rsid w:val="00E23C07"/>
    <w:rsid w:val="00E246EF"/>
    <w:rsid w:val="00E40EC0"/>
    <w:rsid w:val="00E426D9"/>
    <w:rsid w:val="00E43302"/>
    <w:rsid w:val="00E51872"/>
    <w:rsid w:val="00E565B4"/>
    <w:rsid w:val="00E64305"/>
    <w:rsid w:val="00E7431A"/>
    <w:rsid w:val="00E84766"/>
    <w:rsid w:val="00ED3BB5"/>
    <w:rsid w:val="00EE3C22"/>
    <w:rsid w:val="00EF7E51"/>
    <w:rsid w:val="00F04C5B"/>
    <w:rsid w:val="00F204E5"/>
    <w:rsid w:val="00F355B6"/>
    <w:rsid w:val="00F421DD"/>
    <w:rsid w:val="00F540E2"/>
    <w:rsid w:val="00F55E17"/>
    <w:rsid w:val="00F64CE7"/>
    <w:rsid w:val="00F77CEC"/>
    <w:rsid w:val="00F878F4"/>
    <w:rsid w:val="00F95BCE"/>
    <w:rsid w:val="00FA4F20"/>
    <w:rsid w:val="00FC4A2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BA236"/>
  <w15:docId w15:val="{C201570C-EF9D-4E91-BBDE-1C9469F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CFD"/>
    <w:rPr>
      <w:rFonts w:ascii="Arial" w:hAnsi="Arial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A7C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A7CF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4A2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4A23"/>
    <w:rPr>
      <w:rFonts w:ascii="Tahoma" w:hAnsi="Tahoma" w:cs="Tahoma"/>
      <w:sz w:val="16"/>
      <w:szCs w:val="16"/>
      <w:lang w:val="es-CO"/>
    </w:rPr>
  </w:style>
  <w:style w:type="character" w:customStyle="1" w:styleId="PiedepginaCar">
    <w:name w:val="Pie de página Car"/>
    <w:link w:val="Piedepgina"/>
    <w:uiPriority w:val="99"/>
    <w:rsid w:val="00B6117C"/>
    <w:rPr>
      <w:rFonts w:ascii="Arial" w:hAnsi="Arial"/>
      <w:sz w:val="24"/>
      <w:szCs w:val="24"/>
      <w:lang w:val="es-CO"/>
    </w:rPr>
  </w:style>
  <w:style w:type="character" w:styleId="Hipervnculo">
    <w:name w:val="Hyperlink"/>
    <w:uiPriority w:val="99"/>
    <w:unhideWhenUsed/>
    <w:rsid w:val="00282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olpap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OTI~1.ARI\AppData\Local\Temp\formulario_colegiatura_colpa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formulario_colegiatura_colpap</Template>
  <TotalTime>645</TotalTime>
  <Pages>2</Pages>
  <Words>791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 - CLEOTILDE ARIAS ZUBIETA</dc:creator>
  <cp:lastModifiedBy>admin</cp:lastModifiedBy>
  <cp:revision>40</cp:revision>
  <cp:lastPrinted>2021-12-01T22:07:00Z</cp:lastPrinted>
  <dcterms:created xsi:type="dcterms:W3CDTF">2016-09-06T15:51:00Z</dcterms:created>
  <dcterms:modified xsi:type="dcterms:W3CDTF">2024-05-31T03:15:00Z</dcterms:modified>
</cp:coreProperties>
</file>